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A7" w:rsidRPr="00EE5F9B" w:rsidRDefault="009338A7" w:rsidP="00302A7A">
      <w:pPr>
        <w:spacing w:after="0"/>
        <w:rPr>
          <w:rFonts w:ascii="Times New Roman" w:hAnsi="Times New Roman"/>
          <w:lang w:val="uk-UA"/>
        </w:rPr>
      </w:pPr>
    </w:p>
    <w:p w:rsidR="009338A7" w:rsidRPr="00EE06F8" w:rsidRDefault="009338A7" w:rsidP="00302A7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338A7" w:rsidRDefault="009338A7" w:rsidP="00302A7A">
      <w:pPr>
        <w:spacing w:after="0"/>
        <w:rPr>
          <w:b/>
          <w:i/>
          <w:lang w:val="uk-UA"/>
        </w:rPr>
      </w:pPr>
      <w:r>
        <w:rPr>
          <w:b/>
          <w:i/>
          <w:lang w:val="uk-UA"/>
        </w:rPr>
        <w:t xml:space="preserve">                               </w:t>
      </w:r>
    </w:p>
    <w:p w:rsidR="009338A7" w:rsidRPr="00EE06F8" w:rsidRDefault="009338A7" w:rsidP="00302A7A">
      <w:pPr>
        <w:spacing w:after="0"/>
        <w:rPr>
          <w:b/>
          <w:i/>
        </w:rPr>
      </w:pPr>
      <w:r>
        <w:rPr>
          <w:b/>
          <w:i/>
          <w:lang w:val="uk-UA"/>
        </w:rPr>
        <w:t xml:space="preserve">                                  </w:t>
      </w:r>
      <w:r w:rsidRPr="002F5130">
        <w:rPr>
          <w:b/>
          <w:i/>
        </w:rPr>
        <w:t>Фрагмент заповнення таблиці 1 форми Д4 звіту з ЄСВ за травень 2015 року</w:t>
      </w:r>
    </w:p>
    <w:p w:rsidR="009338A7" w:rsidRPr="002F5130" w:rsidRDefault="009338A7" w:rsidP="002F5130"/>
    <w:p w:rsidR="009338A7" w:rsidRPr="002F5130" w:rsidRDefault="009338A7" w:rsidP="002F5130"/>
    <w:p w:rsidR="009338A7" w:rsidRPr="002F5130" w:rsidRDefault="009338A7" w:rsidP="002F5130">
      <w:r w:rsidRPr="004E02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6.25pt;height:496.5pt;visibility:visible">
            <v:imagedata r:id="rId4" o:title=""/>
          </v:shape>
        </w:pict>
      </w:r>
    </w:p>
    <w:p w:rsidR="009338A7" w:rsidRPr="002F5130" w:rsidRDefault="009338A7" w:rsidP="002F5130">
      <w:pPr>
        <w:ind w:hanging="142"/>
      </w:pPr>
      <w:r w:rsidRPr="004E02DC">
        <w:rPr>
          <w:noProof/>
        </w:rPr>
        <w:pict>
          <v:shape id="Рисунок 4" o:spid="_x0000_i1026" type="#_x0000_t75" style="width:643.5pt;height:428.25pt;rotation:-90;visibility:visible">
            <v:imagedata r:id="rId5" o:title=""/>
          </v:shape>
        </w:pict>
      </w:r>
    </w:p>
    <w:p w:rsidR="009338A7" w:rsidRDefault="009338A7">
      <w:pPr>
        <w:rPr>
          <w:i/>
        </w:rPr>
      </w:pPr>
    </w:p>
    <w:sectPr w:rsidR="009338A7" w:rsidSect="00302A7A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5130"/>
    <w:rsid w:val="00062BD9"/>
    <w:rsid w:val="002F5130"/>
    <w:rsid w:val="00302A7A"/>
    <w:rsid w:val="003A2C6D"/>
    <w:rsid w:val="004B068F"/>
    <w:rsid w:val="004E02DC"/>
    <w:rsid w:val="005B3EF9"/>
    <w:rsid w:val="00904242"/>
    <w:rsid w:val="009338A7"/>
    <w:rsid w:val="00B92A51"/>
    <w:rsid w:val="00BC15A0"/>
    <w:rsid w:val="00C27CD3"/>
    <w:rsid w:val="00E81CA2"/>
    <w:rsid w:val="00EE06F8"/>
    <w:rsid w:val="00EE5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68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F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5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21</Words>
  <Characters>126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Н. М. Воротнюк</dc:creator>
  <cp:keywords/>
  <dc:description/>
  <cp:lastModifiedBy>Admin</cp:lastModifiedBy>
  <cp:revision>3</cp:revision>
  <cp:lastPrinted>2015-06-16T14:31:00Z</cp:lastPrinted>
  <dcterms:created xsi:type="dcterms:W3CDTF">2015-06-22T13:05:00Z</dcterms:created>
  <dcterms:modified xsi:type="dcterms:W3CDTF">2015-06-23T06:17:00Z</dcterms:modified>
</cp:coreProperties>
</file>